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534" w:type="pct"/>
        <w:shd w:val="clear" w:color="auto" w:fill="731F1C" w:themeFill="accent5"/>
        <w:tblLook w:val="04A0" w:firstRow="1" w:lastRow="0" w:firstColumn="1" w:lastColumn="0" w:noHBand="0" w:noVBand="1"/>
      </w:tblPr>
      <w:tblGrid>
        <w:gridCol w:w="9793"/>
      </w:tblGrid>
      <w:tr w:rsidR="00642435" w:rsidRPr="00F64CDF" w14:paraId="6DEEE4DC" w14:textId="77777777" w:rsidTr="00A46A96">
        <w:trPr>
          <w:trHeight w:val="360"/>
        </w:trPr>
        <w:tc>
          <w:tcPr>
            <w:tcW w:w="5000" w:type="pct"/>
            <w:shd w:val="clear" w:color="auto" w:fill="FFFFFF" w:themeFill="background1"/>
            <w:vAlign w:val="center"/>
          </w:tcPr>
          <w:p w14:paraId="469D62C1" w14:textId="77777777" w:rsidR="00642435" w:rsidRDefault="00642435" w:rsidP="00A46A96">
            <w:pPr>
              <w:pStyle w:val="Header"/>
              <w:rPr>
                <w:color w:val="auto"/>
              </w:rPr>
            </w:pPr>
            <w:r w:rsidRPr="00562601">
              <w:rPr>
                <w:rFonts w:ascii="Corbel" w:hAnsi="Corbel"/>
                <w:b w:val="0"/>
                <w:noProof/>
                <w:szCs w:val="24"/>
              </w:rPr>
              <w:drawing>
                <wp:anchor distT="0" distB="0" distL="114300" distR="114300" simplePos="0" relativeHeight="251706368" behindDoc="0" locked="0" layoutInCell="1" allowOverlap="1" wp14:anchorId="00CEB9C5" wp14:editId="15B97922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78105</wp:posOffset>
                  </wp:positionV>
                  <wp:extent cx="995045" cy="934720"/>
                  <wp:effectExtent l="0" t="0" r="0" b="0"/>
                  <wp:wrapNone/>
                  <wp:docPr id="1" name="Graphic 1" descr="Log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Logo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93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auto"/>
              </w:rPr>
              <w:t xml:space="preserve">                          Nine Lives Twine                                       </w:t>
            </w:r>
          </w:p>
          <w:p w14:paraId="1EE26952" w14:textId="77777777" w:rsidR="00642435" w:rsidRDefault="00642435" w:rsidP="00A46A96">
            <w:pPr>
              <w:pStyle w:val="Header"/>
              <w:rPr>
                <w:color w:val="auto"/>
              </w:rPr>
            </w:pPr>
            <w:r>
              <w:rPr>
                <w:color w:val="auto"/>
              </w:rPr>
              <w:t xml:space="preserve">                          1261 Duffield St.</w:t>
            </w:r>
          </w:p>
          <w:p w14:paraId="6EEF3525" w14:textId="77777777" w:rsidR="00642435" w:rsidRDefault="00642435" w:rsidP="00A46A96">
            <w:pPr>
              <w:pStyle w:val="Header"/>
              <w:rPr>
                <w:color w:val="auto"/>
              </w:rPr>
            </w:pPr>
            <w:r>
              <w:rPr>
                <w:color w:val="auto"/>
              </w:rPr>
              <w:t xml:space="preserve">                          Pittsburgh, Pa. 15206</w:t>
            </w:r>
          </w:p>
          <w:p w14:paraId="69D6BBC8" w14:textId="77777777" w:rsidR="00642435" w:rsidRPr="00F64CDF" w:rsidRDefault="00642435" w:rsidP="00A46A96">
            <w:pPr>
              <w:pStyle w:val="Head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Once I receive your package I will assess your pet’s fiber and contact you with details </w:t>
            </w:r>
            <w:proofErr w:type="gramStart"/>
            <w:r>
              <w:rPr>
                <w:color w:val="auto"/>
                <w:sz w:val="24"/>
                <w:szCs w:val="24"/>
              </w:rPr>
              <w:t>&amp;  estimated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start date for your project. I will email an invoice via square.  ½ due on the start date balance due upon completion. You can pay via the square or send a direct payment via </w:t>
            </w:r>
            <w:proofErr w:type="spellStart"/>
            <w:r>
              <w:rPr>
                <w:color w:val="auto"/>
                <w:sz w:val="24"/>
                <w:szCs w:val="24"/>
              </w:rPr>
              <w:t>Paypal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auto"/>
                <w:sz w:val="24"/>
                <w:szCs w:val="24"/>
              </w:rPr>
              <w:t>Zelle</w:t>
            </w:r>
            <w:proofErr w:type="spellEnd"/>
            <w:r>
              <w:rPr>
                <w:color w:val="auto"/>
                <w:sz w:val="24"/>
                <w:szCs w:val="24"/>
              </w:rPr>
              <w:t xml:space="preserve">, Cash App or by personal check. Thanks for loving animals as much as I do and for choosing me to be a part of this </w:t>
            </w:r>
            <w:proofErr w:type="gramStart"/>
            <w:r>
              <w:rPr>
                <w:color w:val="auto"/>
                <w:sz w:val="24"/>
                <w:szCs w:val="24"/>
              </w:rPr>
              <w:t>very special</w:t>
            </w:r>
            <w:proofErr w:type="gramEnd"/>
            <w:r>
              <w:rPr>
                <w:color w:val="auto"/>
                <w:sz w:val="24"/>
                <w:szCs w:val="24"/>
              </w:rPr>
              <w:t xml:space="preserve"> project.</w:t>
            </w:r>
          </w:p>
        </w:tc>
      </w:tr>
    </w:tbl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5"/>
        <w:gridCol w:w="9225"/>
      </w:tblGrid>
      <w:tr w:rsidR="002A4ED5" w:rsidRPr="002A4ED5" w14:paraId="1C196C43" w14:textId="77777777" w:rsidTr="002A4ED5">
        <w:tc>
          <w:tcPr>
            <w:tcW w:w="729" w:type="pct"/>
            <w:vAlign w:val="bottom"/>
          </w:tcPr>
          <w:p w14:paraId="6FF0672E" w14:textId="5D00AC1C" w:rsidR="002A4ED5" w:rsidRPr="002A4ED5" w:rsidRDefault="005852EB" w:rsidP="002A4ED5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4B342DF" w14:textId="77777777" w:rsidR="002A4ED5" w:rsidRPr="002A4ED5" w:rsidRDefault="002A4ED5" w:rsidP="002A4ED5"/>
        </w:tc>
      </w:tr>
      <w:tr w:rsidR="002A4ED5" w:rsidRPr="002A4ED5" w14:paraId="5E600AA0" w14:textId="77777777" w:rsidTr="002A4ED5">
        <w:tc>
          <w:tcPr>
            <w:tcW w:w="729" w:type="pct"/>
            <w:vAlign w:val="bottom"/>
          </w:tcPr>
          <w:p w14:paraId="165AF493" w14:textId="1DFD76FA" w:rsidR="002A4ED5" w:rsidRPr="002A4ED5" w:rsidRDefault="005852EB" w:rsidP="002A4ED5">
            <w:r>
              <w:t>Address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A6561A7" w14:textId="77777777" w:rsidR="002A4ED5" w:rsidRPr="002A4ED5" w:rsidRDefault="002A4ED5" w:rsidP="002A4ED5"/>
        </w:tc>
      </w:tr>
      <w:tr w:rsidR="005852EB" w:rsidRPr="002A4ED5" w14:paraId="2DD9C4E2" w14:textId="77777777" w:rsidTr="002A4ED5">
        <w:tc>
          <w:tcPr>
            <w:tcW w:w="729" w:type="pct"/>
            <w:vAlign w:val="bottom"/>
          </w:tcPr>
          <w:p w14:paraId="0E151DCC" w14:textId="77777777" w:rsidR="005852EB" w:rsidRDefault="005852EB" w:rsidP="002A4ED5"/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B24CD03" w14:textId="0C06B645" w:rsidR="005852EB" w:rsidRPr="002A4ED5" w:rsidRDefault="005852EB" w:rsidP="002A4ED5">
            <w:r>
              <w:t>City                                                         State                                         Zip</w:t>
            </w:r>
          </w:p>
        </w:tc>
      </w:tr>
      <w:tr w:rsidR="002A4ED5" w:rsidRPr="002A4ED5" w14:paraId="70226C0A" w14:textId="77777777" w:rsidTr="002A4ED5">
        <w:sdt>
          <w:sdtPr>
            <w:id w:val="639315362"/>
            <w:placeholder>
              <w:docPart w:val="211D7479EDF549E38FFBD4E108EE2A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584767E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5C2757F" w14:textId="5DF2E65A" w:rsidR="002A4ED5" w:rsidRPr="002A4ED5" w:rsidRDefault="005852EB" w:rsidP="002A4ED5">
            <w:r>
              <w:t xml:space="preserve">                                                                                              Phone</w:t>
            </w:r>
          </w:p>
        </w:tc>
      </w:tr>
      <w:tr w:rsidR="002A4ED5" w:rsidRPr="002A4ED5" w14:paraId="3F4F42F7" w14:textId="77777777" w:rsidTr="002A4ED5">
        <w:tc>
          <w:tcPr>
            <w:tcW w:w="729" w:type="pct"/>
            <w:vAlign w:val="bottom"/>
          </w:tcPr>
          <w:p w14:paraId="7397B2D7" w14:textId="0500C82F" w:rsidR="002A4ED5" w:rsidRPr="002A4ED5" w:rsidRDefault="005852EB" w:rsidP="002A4ED5">
            <w:r>
              <w:t>Pet’s Name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B4E203" w14:textId="3ED42EC7" w:rsidR="002A4ED5" w:rsidRPr="002A4ED5" w:rsidRDefault="00AA1A4B" w:rsidP="002A4ED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277C88B" wp14:editId="39E39C7D">
                      <wp:simplePos x="0" y="0"/>
                      <wp:positionH relativeFrom="column">
                        <wp:posOffset>3355340</wp:posOffset>
                      </wp:positionH>
                      <wp:positionV relativeFrom="page">
                        <wp:posOffset>66040</wp:posOffset>
                      </wp:positionV>
                      <wp:extent cx="175895" cy="179705"/>
                      <wp:effectExtent l="0" t="0" r="14605" b="1079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179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2C7A6" id="Rectangle 6" o:spid="_x0000_s1026" style="position:absolute;margin-left:264.2pt;margin-top:5.2pt;width:13.85pt;height:1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" fillcolor="white [3212]" strokecolor="black [3213]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1786C7D" wp14:editId="686B12DA">
                      <wp:simplePos x="0" y="0"/>
                      <wp:positionH relativeFrom="column">
                        <wp:posOffset>4208145</wp:posOffset>
                      </wp:positionH>
                      <wp:positionV relativeFrom="page">
                        <wp:posOffset>61595</wp:posOffset>
                      </wp:positionV>
                      <wp:extent cx="171450" cy="189230"/>
                      <wp:effectExtent l="0" t="0" r="19050" b="2032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892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49F31" id="Rectangle 7" o:spid="_x0000_s1026" style="position:absolute;margin-left:331.35pt;margin-top:4.85pt;width:13.5pt;height:14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" fillcolor="white [3212]" strokecolor="black [3213]">
                      <w10:wrap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21AC44B" wp14:editId="0E1C5201">
                      <wp:simplePos x="0" y="0"/>
                      <wp:positionH relativeFrom="column">
                        <wp:posOffset>2717165</wp:posOffset>
                      </wp:positionH>
                      <wp:positionV relativeFrom="page">
                        <wp:posOffset>52070</wp:posOffset>
                      </wp:positionV>
                      <wp:extent cx="180975" cy="184785"/>
                      <wp:effectExtent l="0" t="0" r="28575" b="2476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184785"/>
                              </a:xfrm>
                              <a:prstGeom prst="rect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D42D81" w14:textId="77777777" w:rsidR="006E3509" w:rsidRPr="006E3509" w:rsidRDefault="006E3509">
                                  <w:pPr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1AC4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213.95pt;margin-top:4.1pt;width:14.25pt;height:14.5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" fillcolor="white [3201]" strokecolor="black [3213]">
                      <v:textbox>
                        <w:txbxContent>
                          <w:p w14:paraId="14D42D81" w14:textId="77777777" w:rsidR="006E3509" w:rsidRPr="006E3509" w:rsidRDefault="006E3509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32A3C9DA" wp14:editId="73A76CDB">
                      <wp:simplePos x="0" y="0"/>
                      <wp:positionH relativeFrom="column">
                        <wp:posOffset>2064385</wp:posOffset>
                      </wp:positionH>
                      <wp:positionV relativeFrom="page">
                        <wp:posOffset>46990</wp:posOffset>
                      </wp:positionV>
                      <wp:extent cx="175895" cy="189865"/>
                      <wp:effectExtent l="0" t="0" r="14605" b="1968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63719" id="Rectangle 3" o:spid="_x0000_s1026" style="position:absolute;margin-left:162.55pt;margin-top:3.7pt;width:13.85pt;height:14.9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" fillcolor="white [3212]" strokecolor="black [3213]">
                      <w10:wrap anchory="page"/>
                    </v:rect>
                  </w:pict>
                </mc:Fallback>
              </mc:AlternateContent>
            </w:r>
            <w:r w:rsidR="005852EB">
              <w:t xml:space="preserve">                                                           </w:t>
            </w:r>
            <w:r w:rsidR="006E3509">
              <w:t xml:space="preserve">         Dog            Cat   </w:t>
            </w:r>
            <w:r w:rsidR="00822DEF">
              <w:t xml:space="preserve">          Rabbit            Other</w:t>
            </w:r>
          </w:p>
        </w:tc>
      </w:tr>
      <w:tr w:rsidR="005852EB" w:rsidRPr="002A4ED5" w14:paraId="07566A47" w14:textId="77777777" w:rsidTr="002A4ED5">
        <w:tc>
          <w:tcPr>
            <w:tcW w:w="729" w:type="pct"/>
            <w:vAlign w:val="bottom"/>
          </w:tcPr>
          <w:p w14:paraId="0672F2A6" w14:textId="117B82EC" w:rsidR="005852EB" w:rsidRDefault="00AA1A4B" w:rsidP="005852EB">
            <w:r>
              <w:t>Breed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02D38308" w14:textId="010D0BD9" w:rsidR="005852EB" w:rsidRPr="002A4ED5" w:rsidRDefault="00AA1A4B" w:rsidP="005852EB">
            <w:r>
              <w:t xml:space="preserve">                                             Birth date                                      Passed Date</w:t>
            </w:r>
          </w:p>
        </w:tc>
      </w:tr>
      <w:tr w:rsidR="005852EB" w:rsidRPr="002A4ED5" w14:paraId="5B3C8530" w14:textId="77777777" w:rsidTr="002A4ED5">
        <w:tc>
          <w:tcPr>
            <w:tcW w:w="729" w:type="pct"/>
            <w:vAlign w:val="bottom"/>
          </w:tcPr>
          <w:p w14:paraId="09D75B82" w14:textId="35B50973" w:rsidR="005852EB" w:rsidRDefault="00DB6EE3" w:rsidP="005852EB">
            <w:r w:rsidRPr="00DB6EE3">
              <w:rPr>
                <w:sz w:val="18"/>
                <w:szCs w:val="20"/>
              </w:rPr>
              <w:t>Anything you’d like to share about your pet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5DE4652" w14:textId="3532C1D0" w:rsidR="005852EB" w:rsidRPr="002A4ED5" w:rsidRDefault="005852EB" w:rsidP="005852EB">
            <w:r>
              <w:t xml:space="preserve">                                                                                         </w:t>
            </w:r>
          </w:p>
        </w:tc>
      </w:tr>
    </w:tbl>
    <w:p w14:paraId="79BD47E2" w14:textId="77777777" w:rsidR="00806FF3" w:rsidRDefault="00806FF3" w:rsidP="00562601">
      <w:pPr>
        <w:pStyle w:val="NoSpacing"/>
      </w:pPr>
    </w:p>
    <w:p w14:paraId="146CFB26" w14:textId="03666BC3" w:rsidR="00A40176" w:rsidRPr="00A40176" w:rsidRDefault="00A40176" w:rsidP="00562601">
      <w:pPr>
        <w:spacing w:before="0"/>
        <w:rPr>
          <w:szCs w:val="24"/>
        </w:rPr>
      </w:pPr>
      <w:r>
        <w:rPr>
          <w:szCs w:val="24"/>
        </w:rPr>
        <w:t xml:space="preserve"> </w:t>
      </w:r>
      <w:r w:rsidR="00B93691">
        <w:rPr>
          <w:szCs w:val="24"/>
        </w:rPr>
        <w:t xml:space="preserve">I’d love for you to send a photo or email a photo of your pet. I love to see the animal behind the hair. It’s inspiring! Your pet may also be featured on my website or social media feeds. </w:t>
      </w:r>
      <w:r>
        <w:rPr>
          <w:szCs w:val="24"/>
        </w:rPr>
        <w:t xml:space="preserve">       </w:t>
      </w:r>
      <w:r w:rsidR="00745F14">
        <w:rPr>
          <w:szCs w:val="24"/>
        </w:rPr>
        <w:t xml:space="preserve">             </w:t>
      </w:r>
    </w:p>
    <w:p w14:paraId="717B8F41" w14:textId="157D510A" w:rsidR="00A40176" w:rsidRPr="00A1303C" w:rsidRDefault="00A40176" w:rsidP="00562601">
      <w:pPr>
        <w:spacing w:before="0"/>
        <w:rPr>
          <w:b/>
          <w:bCs/>
          <w:sz w:val="32"/>
          <w:szCs w:val="32"/>
        </w:rPr>
      </w:pPr>
      <w:r>
        <w:rPr>
          <w:sz w:val="12"/>
        </w:rPr>
        <w:t xml:space="preserve"> </w:t>
      </w:r>
      <w:r w:rsidR="00C01BCE" w:rsidRPr="00A1303C">
        <w:rPr>
          <w:b/>
          <w:bCs/>
          <w:sz w:val="32"/>
          <w:szCs w:val="32"/>
        </w:rPr>
        <w:t xml:space="preserve">Custom </w:t>
      </w:r>
      <w:r w:rsidR="003C609D" w:rsidRPr="00A1303C">
        <w:rPr>
          <w:b/>
          <w:bCs/>
          <w:sz w:val="32"/>
          <w:szCs w:val="32"/>
        </w:rPr>
        <w:t xml:space="preserve">Yarn </w:t>
      </w:r>
      <w:r w:rsidR="00C01BCE" w:rsidRPr="00A1303C">
        <w:rPr>
          <w:b/>
          <w:bCs/>
          <w:sz w:val="32"/>
          <w:szCs w:val="32"/>
        </w:rPr>
        <w:t>Or</w:t>
      </w:r>
      <w:r w:rsidR="003C609D" w:rsidRPr="00A1303C">
        <w:rPr>
          <w:b/>
          <w:bCs/>
          <w:sz w:val="32"/>
          <w:szCs w:val="32"/>
        </w:rPr>
        <w:t>der</w:t>
      </w:r>
      <w:r w:rsidR="00C01BCE" w:rsidRPr="00A1303C">
        <w:rPr>
          <w:b/>
          <w:bCs/>
          <w:sz w:val="32"/>
          <w:szCs w:val="32"/>
        </w:rPr>
        <w:t xml:space="preserve"> Details </w:t>
      </w:r>
    </w:p>
    <w:p w14:paraId="4E0FFC16" w14:textId="506C8634" w:rsidR="00C01BCE" w:rsidRPr="00B93691" w:rsidRDefault="00C01BCE" w:rsidP="00562601">
      <w:pPr>
        <w:spacing w:before="0"/>
        <w:rPr>
          <w:szCs w:val="24"/>
        </w:rPr>
      </w:pPr>
      <w:r>
        <w:rPr>
          <w:szCs w:val="24"/>
        </w:rPr>
        <w:t xml:space="preserve">Please select the items you are interested in. </w:t>
      </w:r>
      <w:r w:rsidR="003C609D">
        <w:rPr>
          <w:szCs w:val="24"/>
        </w:rPr>
        <w:t>*</w:t>
      </w:r>
      <w:r w:rsidR="00043399">
        <w:rPr>
          <w:szCs w:val="24"/>
        </w:rPr>
        <w:t xml:space="preserve">Blending fiber is optional </w:t>
      </w:r>
      <w:r w:rsidR="00C11242">
        <w:rPr>
          <w:szCs w:val="24"/>
        </w:rPr>
        <w:t xml:space="preserve">if your brushings are at least 1.5” long </w:t>
      </w:r>
      <w:r w:rsidR="00043399">
        <w:rPr>
          <w:szCs w:val="24"/>
        </w:rPr>
        <w:t xml:space="preserve">and in some cases may be </w:t>
      </w:r>
      <w:r w:rsidR="003C609D">
        <w:rPr>
          <w:szCs w:val="24"/>
        </w:rPr>
        <w:t>advised</w:t>
      </w:r>
      <w:r w:rsidR="00043399">
        <w:rPr>
          <w:szCs w:val="24"/>
        </w:rPr>
        <w:t xml:space="preserve"> (short, coarse hair and often cat hair) </w:t>
      </w:r>
    </w:p>
    <w:tbl>
      <w:tblPr>
        <w:tblStyle w:val="TableGridLight"/>
        <w:tblW w:w="0" w:type="auto"/>
        <w:tblLook w:val="04A0" w:firstRow="1" w:lastRow="0" w:firstColumn="1" w:lastColumn="0" w:noHBand="0" w:noVBand="1"/>
      </w:tblPr>
      <w:tblGrid>
        <w:gridCol w:w="445"/>
        <w:gridCol w:w="2340"/>
        <w:gridCol w:w="6997"/>
      </w:tblGrid>
      <w:tr w:rsidR="00C01BCE" w14:paraId="36E43385" w14:textId="77777777" w:rsidTr="002463F3">
        <w:tc>
          <w:tcPr>
            <w:tcW w:w="445" w:type="dxa"/>
          </w:tcPr>
          <w:p w14:paraId="6B4F4641" w14:textId="77777777" w:rsidR="00C01BCE" w:rsidRDefault="00C01BCE" w:rsidP="00562601">
            <w:pPr>
              <w:spacing w:before="0"/>
              <w:rPr>
                <w:sz w:val="28"/>
              </w:rPr>
            </w:pPr>
          </w:p>
        </w:tc>
        <w:tc>
          <w:tcPr>
            <w:tcW w:w="2340" w:type="dxa"/>
          </w:tcPr>
          <w:p w14:paraId="5B471988" w14:textId="7C9D50CA" w:rsidR="00C01BCE" w:rsidRDefault="002463F3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 xml:space="preserve">Custom </w:t>
            </w:r>
            <w:r w:rsidR="00C01BCE">
              <w:rPr>
                <w:sz w:val="28"/>
              </w:rPr>
              <w:t xml:space="preserve">Yarn </w:t>
            </w:r>
          </w:p>
        </w:tc>
        <w:tc>
          <w:tcPr>
            <w:tcW w:w="6997" w:type="dxa"/>
          </w:tcPr>
          <w:p w14:paraId="3967B310" w14:textId="6379DA5E" w:rsidR="00C01BCE" w:rsidRPr="00E37F3E" w:rsidRDefault="00C01BCE" w:rsidP="00562601">
            <w:pPr>
              <w:spacing w:before="0"/>
              <w:rPr>
                <w:szCs w:val="24"/>
              </w:rPr>
            </w:pPr>
            <w:r w:rsidRPr="00E37F3E">
              <w:rPr>
                <w:szCs w:val="24"/>
              </w:rPr>
              <w:t xml:space="preserve">2 ply </w:t>
            </w:r>
            <w:proofErr w:type="spellStart"/>
            <w:r w:rsidRPr="00E37F3E">
              <w:rPr>
                <w:szCs w:val="24"/>
              </w:rPr>
              <w:t>sportweight</w:t>
            </w:r>
            <w:proofErr w:type="spellEnd"/>
            <w:r w:rsidRPr="00E37F3E">
              <w:rPr>
                <w:szCs w:val="24"/>
              </w:rPr>
              <w:t xml:space="preserve"> yarn $</w:t>
            </w:r>
            <w:r w:rsidR="008F6689">
              <w:rPr>
                <w:szCs w:val="24"/>
              </w:rPr>
              <w:t>27</w:t>
            </w:r>
            <w:r w:rsidRPr="00E37F3E">
              <w:rPr>
                <w:szCs w:val="24"/>
              </w:rPr>
              <w:t>/oz</w:t>
            </w:r>
            <w:r w:rsidR="008F6689">
              <w:rPr>
                <w:szCs w:val="24"/>
              </w:rPr>
              <w:t xml:space="preserve"> base price</w:t>
            </w:r>
          </w:p>
          <w:p w14:paraId="51AB623A" w14:textId="01FD44FD" w:rsidR="00E37F3E" w:rsidRPr="00E37F3E" w:rsidRDefault="008F6689" w:rsidP="00562601">
            <w:pPr>
              <w:spacing w:before="0"/>
              <w:rPr>
                <w:szCs w:val="24"/>
              </w:rPr>
            </w:pPr>
            <w:r>
              <w:rPr>
                <w:szCs w:val="24"/>
              </w:rPr>
              <w:t xml:space="preserve">Opening of compacted hair </w:t>
            </w:r>
            <w:r w:rsidR="00642435">
              <w:rPr>
                <w:szCs w:val="24"/>
              </w:rPr>
              <w:t>+</w:t>
            </w:r>
            <w:r>
              <w:rPr>
                <w:szCs w:val="24"/>
              </w:rPr>
              <w:t>$</w:t>
            </w:r>
            <w:r w:rsidR="004A2534">
              <w:rPr>
                <w:szCs w:val="24"/>
              </w:rPr>
              <w:t>6</w:t>
            </w:r>
            <w:r>
              <w:rPr>
                <w:szCs w:val="24"/>
              </w:rPr>
              <w:t>/</w:t>
            </w:r>
            <w:proofErr w:type="gramStart"/>
            <w:r>
              <w:rPr>
                <w:szCs w:val="24"/>
              </w:rPr>
              <w:t>oz  hand</w:t>
            </w:r>
            <w:proofErr w:type="gramEnd"/>
            <w:r>
              <w:rPr>
                <w:szCs w:val="24"/>
              </w:rPr>
              <w:t xml:space="preserve"> picking foreign matter </w:t>
            </w:r>
            <w:r w:rsidR="00642435">
              <w:rPr>
                <w:szCs w:val="24"/>
              </w:rPr>
              <w:t>+</w:t>
            </w:r>
            <w:r>
              <w:rPr>
                <w:szCs w:val="24"/>
              </w:rPr>
              <w:t>$</w:t>
            </w:r>
            <w:r w:rsidR="004A2534">
              <w:rPr>
                <w:szCs w:val="24"/>
              </w:rPr>
              <w:t>6</w:t>
            </w:r>
            <w:r>
              <w:rPr>
                <w:szCs w:val="24"/>
              </w:rPr>
              <w:t>/oz</w:t>
            </w:r>
            <w:r w:rsidR="00642435">
              <w:rPr>
                <w:szCs w:val="24"/>
              </w:rPr>
              <w:t xml:space="preserve"> applies to compacted or debris strewn hair</w:t>
            </w:r>
          </w:p>
        </w:tc>
      </w:tr>
      <w:tr w:rsidR="00C01BCE" w14:paraId="31943CF3" w14:textId="77777777" w:rsidTr="002463F3">
        <w:tc>
          <w:tcPr>
            <w:tcW w:w="445" w:type="dxa"/>
          </w:tcPr>
          <w:p w14:paraId="6B995718" w14:textId="77777777" w:rsidR="00C01BCE" w:rsidRDefault="00C01BCE" w:rsidP="00562601">
            <w:pPr>
              <w:spacing w:before="0"/>
              <w:rPr>
                <w:sz w:val="28"/>
              </w:rPr>
            </w:pPr>
          </w:p>
        </w:tc>
        <w:tc>
          <w:tcPr>
            <w:tcW w:w="2340" w:type="dxa"/>
          </w:tcPr>
          <w:p w14:paraId="74AF357E" w14:textId="48B9490F" w:rsidR="00C01BCE" w:rsidRDefault="002463F3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Optional Blend</w:t>
            </w:r>
            <w:r w:rsidR="003C609D">
              <w:rPr>
                <w:sz w:val="28"/>
              </w:rPr>
              <w:t xml:space="preserve"> </w:t>
            </w:r>
          </w:p>
        </w:tc>
        <w:tc>
          <w:tcPr>
            <w:tcW w:w="6997" w:type="dxa"/>
          </w:tcPr>
          <w:p w14:paraId="00A413B2" w14:textId="6FDA08CF" w:rsidR="00C01BCE" w:rsidRPr="00E37F3E" w:rsidRDefault="002463F3" w:rsidP="00562601">
            <w:pPr>
              <w:spacing w:before="0"/>
              <w:rPr>
                <w:szCs w:val="24"/>
              </w:rPr>
            </w:pPr>
            <w:r>
              <w:rPr>
                <w:szCs w:val="24"/>
              </w:rPr>
              <w:t xml:space="preserve">If you are requesting another fiber be blended in with your pet </w:t>
            </w:r>
            <w:proofErr w:type="gramStart"/>
            <w:r>
              <w:rPr>
                <w:szCs w:val="24"/>
              </w:rPr>
              <w:t>hair</w:t>
            </w:r>
            <w:proofErr w:type="gramEnd"/>
            <w:r>
              <w:rPr>
                <w:szCs w:val="24"/>
              </w:rPr>
              <w:t xml:space="preserve"> please let me know $</w:t>
            </w:r>
            <w:r w:rsidR="008F6689">
              <w:rPr>
                <w:szCs w:val="24"/>
              </w:rPr>
              <w:t>2</w:t>
            </w:r>
            <w:r w:rsidR="00423F9B">
              <w:rPr>
                <w:szCs w:val="24"/>
              </w:rPr>
              <w:t>7</w:t>
            </w:r>
            <w:r w:rsidR="008F6689">
              <w:rPr>
                <w:szCs w:val="24"/>
              </w:rPr>
              <w:t>/oz includes cost of fiber for blending</w:t>
            </w:r>
          </w:p>
        </w:tc>
      </w:tr>
    </w:tbl>
    <w:p w14:paraId="0D758C6B" w14:textId="1297D1A6" w:rsidR="00745F14" w:rsidRPr="00A1303C" w:rsidRDefault="00043399" w:rsidP="00562601">
      <w:pPr>
        <w:spacing w:before="0"/>
        <w:rPr>
          <w:sz w:val="32"/>
          <w:szCs w:val="32"/>
        </w:rPr>
      </w:pPr>
      <w:r w:rsidRPr="00A1303C">
        <w:rPr>
          <w:b/>
          <w:bCs/>
          <w:sz w:val="32"/>
          <w:szCs w:val="32"/>
        </w:rPr>
        <w:t xml:space="preserve">Custom Keepsake </w:t>
      </w:r>
      <w:r w:rsidR="003C609D" w:rsidRPr="00A1303C">
        <w:rPr>
          <w:b/>
          <w:bCs/>
          <w:sz w:val="32"/>
          <w:szCs w:val="32"/>
        </w:rPr>
        <w:t xml:space="preserve">Order </w:t>
      </w:r>
      <w:r w:rsidRPr="00A1303C">
        <w:rPr>
          <w:b/>
          <w:bCs/>
          <w:sz w:val="32"/>
          <w:szCs w:val="32"/>
        </w:rPr>
        <w:t>Details</w:t>
      </w:r>
    </w:p>
    <w:p w14:paraId="1CC639DE" w14:textId="736DC191" w:rsidR="003C609D" w:rsidRDefault="003C609D" w:rsidP="00562601">
      <w:pPr>
        <w:spacing w:before="0"/>
        <w:rPr>
          <w:sz w:val="28"/>
        </w:rPr>
      </w:pPr>
      <w:r>
        <w:rPr>
          <w:szCs w:val="24"/>
        </w:rPr>
        <w:t xml:space="preserve">When I evaluate your fiber and order I will confirm all details including if there is an adequate </w:t>
      </w:r>
      <w:proofErr w:type="gramStart"/>
      <w:r>
        <w:rPr>
          <w:szCs w:val="24"/>
        </w:rPr>
        <w:t>amount</w:t>
      </w:r>
      <w:proofErr w:type="gramEnd"/>
      <w:r>
        <w:rPr>
          <w:szCs w:val="24"/>
        </w:rPr>
        <w:t xml:space="preserve"> of brushings for your keepsake selection. </w:t>
      </w:r>
      <w:r w:rsidRPr="00E37F3E">
        <w:rPr>
          <w:szCs w:val="24"/>
        </w:rPr>
        <w:t xml:space="preserve">Keepsake costs include the cost of making both the yarn </w:t>
      </w:r>
      <w:r>
        <w:rPr>
          <w:szCs w:val="24"/>
        </w:rPr>
        <w:t xml:space="preserve">from your pet’s hair </w:t>
      </w:r>
      <w:r w:rsidRPr="00E37F3E">
        <w:rPr>
          <w:szCs w:val="24"/>
        </w:rPr>
        <w:t xml:space="preserve">and the </w:t>
      </w:r>
      <w:r>
        <w:rPr>
          <w:szCs w:val="24"/>
        </w:rPr>
        <w:t xml:space="preserve">crafting of the </w:t>
      </w:r>
      <w:r w:rsidRPr="00E37F3E">
        <w:rPr>
          <w:szCs w:val="24"/>
        </w:rPr>
        <w:t>keepsake item</w:t>
      </w:r>
      <w:r>
        <w:rPr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"/>
        <w:gridCol w:w="3022"/>
        <w:gridCol w:w="1501"/>
        <w:gridCol w:w="513"/>
        <w:gridCol w:w="2805"/>
        <w:gridCol w:w="1660"/>
      </w:tblGrid>
      <w:tr w:rsidR="0044112F" w14:paraId="47744F3B" w14:textId="77777777" w:rsidTr="00B16F78">
        <w:trPr>
          <w:trHeight w:val="321"/>
        </w:trPr>
        <w:tc>
          <w:tcPr>
            <w:tcW w:w="452" w:type="dxa"/>
          </w:tcPr>
          <w:p w14:paraId="44BBDC20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3022" w:type="dxa"/>
          </w:tcPr>
          <w:p w14:paraId="75F8A3E5" w14:textId="7ACF345A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Spirit Bag                   $</w:t>
            </w:r>
            <w:r w:rsidR="00D75969">
              <w:rPr>
                <w:sz w:val="28"/>
              </w:rPr>
              <w:t>6</w:t>
            </w:r>
            <w:r w:rsidR="008C4096">
              <w:rPr>
                <w:sz w:val="28"/>
              </w:rPr>
              <w:t>0</w:t>
            </w:r>
          </w:p>
        </w:tc>
        <w:tc>
          <w:tcPr>
            <w:tcW w:w="1501" w:type="dxa"/>
          </w:tcPr>
          <w:p w14:paraId="5EB47416" w14:textId="63A9E1D8" w:rsidR="0044112F" w:rsidRDefault="00D75969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 xml:space="preserve">2    </w:t>
            </w:r>
            <w:r w:rsidR="006D3F78">
              <w:rPr>
                <w:sz w:val="28"/>
              </w:rPr>
              <w:t xml:space="preserve"> oz</w:t>
            </w:r>
          </w:p>
        </w:tc>
        <w:tc>
          <w:tcPr>
            <w:tcW w:w="513" w:type="dxa"/>
          </w:tcPr>
          <w:p w14:paraId="4BD65F69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2805" w:type="dxa"/>
          </w:tcPr>
          <w:p w14:paraId="7A171CCD" w14:textId="7A9BB1FF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Scarf</w:t>
            </w:r>
            <w:r w:rsidR="00E176E6">
              <w:rPr>
                <w:sz w:val="28"/>
              </w:rPr>
              <w:t xml:space="preserve">          $</w:t>
            </w:r>
            <w:proofErr w:type="gramStart"/>
            <w:r w:rsidR="00E176E6">
              <w:rPr>
                <w:sz w:val="28"/>
              </w:rPr>
              <w:t>2</w:t>
            </w:r>
            <w:r w:rsidR="00477708">
              <w:rPr>
                <w:sz w:val="28"/>
              </w:rPr>
              <w:t>40  -</w:t>
            </w:r>
            <w:proofErr w:type="gramEnd"/>
            <w:r w:rsidR="00FE1D1B">
              <w:rPr>
                <w:sz w:val="28"/>
              </w:rPr>
              <w:t>$</w:t>
            </w:r>
            <w:r w:rsidR="00477708">
              <w:rPr>
                <w:sz w:val="28"/>
              </w:rPr>
              <w:t>280</w:t>
            </w:r>
            <w:r w:rsidR="00E176E6">
              <w:rPr>
                <w:sz w:val="28"/>
              </w:rPr>
              <w:t xml:space="preserve"> </w:t>
            </w:r>
          </w:p>
        </w:tc>
        <w:tc>
          <w:tcPr>
            <w:tcW w:w="1660" w:type="dxa"/>
          </w:tcPr>
          <w:p w14:paraId="63B8E69F" w14:textId="304BCB81" w:rsidR="0044112F" w:rsidRDefault="00C11242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7</w:t>
            </w:r>
            <w:r w:rsidR="00E176E6">
              <w:rPr>
                <w:sz w:val="28"/>
              </w:rPr>
              <w:t>-</w:t>
            </w:r>
            <w:r>
              <w:rPr>
                <w:sz w:val="28"/>
              </w:rPr>
              <w:t>9</w:t>
            </w:r>
            <w:r w:rsidR="006D3F78">
              <w:rPr>
                <w:sz w:val="28"/>
              </w:rPr>
              <w:t xml:space="preserve"> oz</w:t>
            </w:r>
          </w:p>
        </w:tc>
      </w:tr>
      <w:tr w:rsidR="0044112F" w14:paraId="5DE890E4" w14:textId="77777777" w:rsidTr="00B16F78">
        <w:trPr>
          <w:trHeight w:val="330"/>
        </w:trPr>
        <w:tc>
          <w:tcPr>
            <w:tcW w:w="452" w:type="dxa"/>
          </w:tcPr>
          <w:p w14:paraId="541072BC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3022" w:type="dxa"/>
          </w:tcPr>
          <w:p w14:paraId="160E6A25" w14:textId="7ED242CF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 xml:space="preserve">Heart </w:t>
            </w:r>
            <w:r w:rsidR="00477708">
              <w:rPr>
                <w:sz w:val="28"/>
              </w:rPr>
              <w:t xml:space="preserve">Sachet       </w:t>
            </w:r>
            <w:r>
              <w:rPr>
                <w:sz w:val="28"/>
              </w:rPr>
              <w:t xml:space="preserve">      $</w:t>
            </w:r>
            <w:r w:rsidR="008C4096">
              <w:rPr>
                <w:sz w:val="28"/>
              </w:rPr>
              <w:t>60</w:t>
            </w:r>
          </w:p>
        </w:tc>
        <w:tc>
          <w:tcPr>
            <w:tcW w:w="1501" w:type="dxa"/>
          </w:tcPr>
          <w:p w14:paraId="420ACABC" w14:textId="7B16A154" w:rsidR="0044112F" w:rsidRDefault="00E176E6" w:rsidP="00562601">
            <w:pPr>
              <w:spacing w:before="0"/>
              <w:rPr>
                <w:sz w:val="28"/>
              </w:rPr>
            </w:pPr>
            <w:proofErr w:type="gramStart"/>
            <w:r>
              <w:rPr>
                <w:sz w:val="28"/>
              </w:rPr>
              <w:t>1</w:t>
            </w:r>
            <w:r w:rsidR="004E7657">
              <w:rPr>
                <w:sz w:val="28"/>
              </w:rPr>
              <w:t>.5</w:t>
            </w:r>
            <w:r w:rsidR="006D3F78">
              <w:rPr>
                <w:sz w:val="28"/>
              </w:rPr>
              <w:t xml:space="preserve">  oz</w:t>
            </w:r>
            <w:proofErr w:type="gramEnd"/>
          </w:p>
        </w:tc>
        <w:tc>
          <w:tcPr>
            <w:tcW w:w="513" w:type="dxa"/>
          </w:tcPr>
          <w:p w14:paraId="3310581A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2805" w:type="dxa"/>
          </w:tcPr>
          <w:p w14:paraId="1510B411" w14:textId="223B60E8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Hat</w:t>
            </w:r>
            <w:r w:rsidR="00E176E6">
              <w:rPr>
                <w:sz w:val="28"/>
              </w:rPr>
              <w:t xml:space="preserve">                        $145</w:t>
            </w:r>
          </w:p>
        </w:tc>
        <w:tc>
          <w:tcPr>
            <w:tcW w:w="1660" w:type="dxa"/>
          </w:tcPr>
          <w:p w14:paraId="3CD8A2C1" w14:textId="674EB1E0" w:rsidR="0044112F" w:rsidRDefault="00E176E6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4</w:t>
            </w:r>
            <w:r w:rsidR="006D3F78">
              <w:rPr>
                <w:sz w:val="28"/>
              </w:rPr>
              <w:t xml:space="preserve">    oz</w:t>
            </w:r>
          </w:p>
        </w:tc>
      </w:tr>
      <w:tr w:rsidR="0044112F" w14:paraId="7612D2E0" w14:textId="77777777" w:rsidTr="00B16F78">
        <w:trPr>
          <w:trHeight w:val="321"/>
        </w:trPr>
        <w:tc>
          <w:tcPr>
            <w:tcW w:w="452" w:type="dxa"/>
          </w:tcPr>
          <w:p w14:paraId="3E0B5F4F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3022" w:type="dxa"/>
          </w:tcPr>
          <w:p w14:paraId="5554236D" w14:textId="57F436E7" w:rsidR="0044112F" w:rsidRDefault="0044112F" w:rsidP="00562601">
            <w:pPr>
              <w:spacing w:before="0"/>
              <w:rPr>
                <w:sz w:val="28"/>
              </w:rPr>
            </w:pPr>
            <w:proofErr w:type="spellStart"/>
            <w:r>
              <w:rPr>
                <w:sz w:val="28"/>
              </w:rPr>
              <w:t>Kumihimo</w:t>
            </w:r>
            <w:proofErr w:type="spellEnd"/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Bracelet  $</w:t>
            </w:r>
            <w:proofErr w:type="gramEnd"/>
            <w:r w:rsidR="008C4096">
              <w:rPr>
                <w:sz w:val="28"/>
              </w:rPr>
              <w:t>60</w:t>
            </w:r>
          </w:p>
        </w:tc>
        <w:tc>
          <w:tcPr>
            <w:tcW w:w="1501" w:type="dxa"/>
          </w:tcPr>
          <w:p w14:paraId="17E0029D" w14:textId="50186ACE" w:rsidR="0044112F" w:rsidRDefault="00E176E6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1</w:t>
            </w:r>
            <w:r w:rsidR="006D3F78">
              <w:rPr>
                <w:sz w:val="28"/>
              </w:rPr>
              <w:t xml:space="preserve">    oz</w:t>
            </w:r>
          </w:p>
        </w:tc>
        <w:tc>
          <w:tcPr>
            <w:tcW w:w="513" w:type="dxa"/>
          </w:tcPr>
          <w:p w14:paraId="07D0F7BD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2805" w:type="dxa"/>
          </w:tcPr>
          <w:p w14:paraId="76BCB1B3" w14:textId="7EF5D046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Wrist Warmers</w:t>
            </w:r>
            <w:r w:rsidR="00E176E6">
              <w:rPr>
                <w:sz w:val="28"/>
              </w:rPr>
              <w:t xml:space="preserve">   $120</w:t>
            </w:r>
          </w:p>
        </w:tc>
        <w:tc>
          <w:tcPr>
            <w:tcW w:w="1660" w:type="dxa"/>
          </w:tcPr>
          <w:p w14:paraId="3FFA0807" w14:textId="3B28002D" w:rsidR="0044112F" w:rsidRDefault="00E176E6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3</w:t>
            </w:r>
            <w:r w:rsidR="006D3F78">
              <w:rPr>
                <w:sz w:val="28"/>
              </w:rPr>
              <w:t xml:space="preserve">    oz   </w:t>
            </w:r>
          </w:p>
        </w:tc>
      </w:tr>
      <w:tr w:rsidR="0044112F" w14:paraId="62A466A4" w14:textId="77777777" w:rsidTr="00B16F78">
        <w:trPr>
          <w:trHeight w:val="321"/>
        </w:trPr>
        <w:tc>
          <w:tcPr>
            <w:tcW w:w="452" w:type="dxa"/>
          </w:tcPr>
          <w:p w14:paraId="4B30CF83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3022" w:type="dxa"/>
          </w:tcPr>
          <w:p w14:paraId="2A95C369" w14:textId="29671ED2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Small Teddy Bear   $</w:t>
            </w:r>
            <w:r w:rsidR="00791B00">
              <w:rPr>
                <w:sz w:val="28"/>
              </w:rPr>
              <w:t>200</w:t>
            </w:r>
          </w:p>
        </w:tc>
        <w:tc>
          <w:tcPr>
            <w:tcW w:w="1501" w:type="dxa"/>
          </w:tcPr>
          <w:p w14:paraId="4E765F6C" w14:textId="3A851B0B" w:rsidR="0044112F" w:rsidRDefault="00791B00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5</w:t>
            </w:r>
            <w:r w:rsidR="006D3F78">
              <w:rPr>
                <w:sz w:val="28"/>
              </w:rPr>
              <w:t xml:space="preserve">   oz</w:t>
            </w:r>
          </w:p>
        </w:tc>
        <w:tc>
          <w:tcPr>
            <w:tcW w:w="513" w:type="dxa"/>
          </w:tcPr>
          <w:p w14:paraId="2E3788A1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2805" w:type="dxa"/>
          </w:tcPr>
          <w:p w14:paraId="23814C86" w14:textId="7B7A69D7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Headband</w:t>
            </w:r>
            <w:r w:rsidR="00E176E6">
              <w:rPr>
                <w:sz w:val="28"/>
              </w:rPr>
              <w:t xml:space="preserve">            $120</w:t>
            </w:r>
          </w:p>
        </w:tc>
        <w:tc>
          <w:tcPr>
            <w:tcW w:w="1660" w:type="dxa"/>
          </w:tcPr>
          <w:p w14:paraId="326187D3" w14:textId="4F840896" w:rsidR="0044112F" w:rsidRDefault="00E176E6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3</w:t>
            </w:r>
            <w:r w:rsidR="006D3F78">
              <w:rPr>
                <w:sz w:val="28"/>
              </w:rPr>
              <w:t xml:space="preserve">    oz</w:t>
            </w:r>
          </w:p>
        </w:tc>
      </w:tr>
      <w:tr w:rsidR="0044112F" w14:paraId="43BC19A0" w14:textId="77777777" w:rsidTr="00B16F78">
        <w:trPr>
          <w:trHeight w:val="321"/>
        </w:trPr>
        <w:tc>
          <w:tcPr>
            <w:tcW w:w="452" w:type="dxa"/>
          </w:tcPr>
          <w:p w14:paraId="58029C3C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3022" w:type="dxa"/>
          </w:tcPr>
          <w:p w14:paraId="773090E5" w14:textId="378DDCF2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Large Teddy Bear   $</w:t>
            </w:r>
            <w:r w:rsidR="00791B00">
              <w:rPr>
                <w:sz w:val="28"/>
              </w:rPr>
              <w:t>400</w:t>
            </w:r>
          </w:p>
        </w:tc>
        <w:tc>
          <w:tcPr>
            <w:tcW w:w="1501" w:type="dxa"/>
          </w:tcPr>
          <w:p w14:paraId="1D339F00" w14:textId="5C5CBEC6" w:rsidR="0044112F" w:rsidRDefault="00791B00" w:rsidP="00562601">
            <w:pPr>
              <w:spacing w:before="0"/>
              <w:rPr>
                <w:sz w:val="28"/>
              </w:rPr>
            </w:pPr>
            <w:proofErr w:type="gramStart"/>
            <w:r>
              <w:rPr>
                <w:sz w:val="28"/>
              </w:rPr>
              <w:t>10</w:t>
            </w:r>
            <w:r w:rsidR="006D3F78">
              <w:rPr>
                <w:sz w:val="28"/>
              </w:rPr>
              <w:t xml:space="preserve">  oz</w:t>
            </w:r>
            <w:proofErr w:type="gramEnd"/>
          </w:p>
        </w:tc>
        <w:tc>
          <w:tcPr>
            <w:tcW w:w="513" w:type="dxa"/>
          </w:tcPr>
          <w:p w14:paraId="60677593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2805" w:type="dxa"/>
          </w:tcPr>
          <w:p w14:paraId="7C16798A" w14:textId="022F349F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Mittens</w:t>
            </w:r>
            <w:r w:rsidR="00E176E6">
              <w:rPr>
                <w:sz w:val="28"/>
              </w:rPr>
              <w:t xml:space="preserve">                 $160</w:t>
            </w:r>
          </w:p>
        </w:tc>
        <w:tc>
          <w:tcPr>
            <w:tcW w:w="1660" w:type="dxa"/>
          </w:tcPr>
          <w:p w14:paraId="0541ADFB" w14:textId="068618AA" w:rsidR="0044112F" w:rsidRDefault="00E176E6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4</w:t>
            </w:r>
            <w:r w:rsidR="006D3F78">
              <w:rPr>
                <w:sz w:val="28"/>
              </w:rPr>
              <w:t xml:space="preserve">    oz</w:t>
            </w:r>
          </w:p>
        </w:tc>
      </w:tr>
      <w:tr w:rsidR="0044112F" w14:paraId="1FA031CD" w14:textId="77777777" w:rsidTr="00B16F78">
        <w:trPr>
          <w:trHeight w:val="330"/>
        </w:trPr>
        <w:tc>
          <w:tcPr>
            <w:tcW w:w="452" w:type="dxa"/>
          </w:tcPr>
          <w:p w14:paraId="222FE5BF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3022" w:type="dxa"/>
          </w:tcPr>
          <w:p w14:paraId="228D82F7" w14:textId="78D754EF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 xml:space="preserve">Square Pillow </w:t>
            </w:r>
            <w:r w:rsidR="00FE1D1B">
              <w:rPr>
                <w:sz w:val="28"/>
              </w:rPr>
              <w:t>$140-</w:t>
            </w:r>
            <w:r w:rsidR="00791B00">
              <w:rPr>
                <w:sz w:val="28"/>
              </w:rPr>
              <w:t>280</w:t>
            </w:r>
          </w:p>
        </w:tc>
        <w:tc>
          <w:tcPr>
            <w:tcW w:w="1501" w:type="dxa"/>
          </w:tcPr>
          <w:p w14:paraId="29E60883" w14:textId="596F1B07" w:rsidR="0044112F" w:rsidRDefault="00FE1D1B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3-</w:t>
            </w:r>
            <w:r w:rsidR="00E176E6">
              <w:rPr>
                <w:sz w:val="28"/>
              </w:rPr>
              <w:t>7</w:t>
            </w:r>
            <w:r w:rsidR="006D3F78">
              <w:rPr>
                <w:sz w:val="28"/>
              </w:rPr>
              <w:t xml:space="preserve">    oz</w:t>
            </w:r>
          </w:p>
        </w:tc>
        <w:tc>
          <w:tcPr>
            <w:tcW w:w="513" w:type="dxa"/>
          </w:tcPr>
          <w:p w14:paraId="78E147B4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2805" w:type="dxa"/>
          </w:tcPr>
          <w:p w14:paraId="7588B47B" w14:textId="389A78E7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Shawl</w:t>
            </w:r>
            <w:r w:rsidR="00E176E6">
              <w:rPr>
                <w:sz w:val="28"/>
              </w:rPr>
              <w:t xml:space="preserve">                    $6</w:t>
            </w:r>
            <w:r w:rsidR="00477708">
              <w:rPr>
                <w:sz w:val="28"/>
              </w:rPr>
              <w:t>20</w:t>
            </w:r>
          </w:p>
        </w:tc>
        <w:tc>
          <w:tcPr>
            <w:tcW w:w="1660" w:type="dxa"/>
          </w:tcPr>
          <w:p w14:paraId="1880C8B3" w14:textId="19E06EE8" w:rsidR="0044112F" w:rsidRDefault="00E176E6" w:rsidP="00562601">
            <w:pPr>
              <w:spacing w:before="0"/>
              <w:rPr>
                <w:sz w:val="28"/>
              </w:rPr>
            </w:pPr>
            <w:proofErr w:type="gramStart"/>
            <w:r>
              <w:rPr>
                <w:sz w:val="28"/>
              </w:rPr>
              <w:t>15</w:t>
            </w:r>
            <w:r w:rsidR="006D3F78">
              <w:rPr>
                <w:sz w:val="28"/>
              </w:rPr>
              <w:t xml:space="preserve">  oz</w:t>
            </w:r>
            <w:proofErr w:type="gramEnd"/>
          </w:p>
        </w:tc>
      </w:tr>
      <w:tr w:rsidR="0044112F" w14:paraId="309F859B" w14:textId="77777777" w:rsidTr="00B16F78">
        <w:trPr>
          <w:trHeight w:val="644"/>
        </w:trPr>
        <w:tc>
          <w:tcPr>
            <w:tcW w:w="452" w:type="dxa"/>
          </w:tcPr>
          <w:p w14:paraId="5FA356D8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3022" w:type="dxa"/>
          </w:tcPr>
          <w:p w14:paraId="1847805A" w14:textId="4DA1E1DA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 xml:space="preserve">Heart Pillow </w:t>
            </w:r>
            <w:r w:rsidR="00E176E6">
              <w:rPr>
                <w:sz w:val="28"/>
              </w:rPr>
              <w:t xml:space="preserve">           $</w:t>
            </w:r>
            <w:r w:rsidR="00791B00">
              <w:rPr>
                <w:sz w:val="28"/>
              </w:rPr>
              <w:t>280</w:t>
            </w:r>
          </w:p>
        </w:tc>
        <w:tc>
          <w:tcPr>
            <w:tcW w:w="1501" w:type="dxa"/>
          </w:tcPr>
          <w:p w14:paraId="0A13B50C" w14:textId="6BBFA504" w:rsidR="0044112F" w:rsidRDefault="00E176E6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7</w:t>
            </w:r>
            <w:r w:rsidR="006D3F78">
              <w:rPr>
                <w:sz w:val="28"/>
              </w:rPr>
              <w:t xml:space="preserve">    oz</w:t>
            </w:r>
          </w:p>
        </w:tc>
        <w:tc>
          <w:tcPr>
            <w:tcW w:w="513" w:type="dxa"/>
          </w:tcPr>
          <w:p w14:paraId="31153140" w14:textId="77777777" w:rsidR="0044112F" w:rsidRDefault="0044112F" w:rsidP="00562601">
            <w:pPr>
              <w:spacing w:before="0"/>
              <w:rPr>
                <w:sz w:val="28"/>
              </w:rPr>
            </w:pPr>
          </w:p>
        </w:tc>
        <w:tc>
          <w:tcPr>
            <w:tcW w:w="2805" w:type="dxa"/>
          </w:tcPr>
          <w:p w14:paraId="150F3E51" w14:textId="0AEF85F5" w:rsidR="0044112F" w:rsidRDefault="0044112F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Blanket</w:t>
            </w:r>
            <w:r w:rsidR="00E176E6">
              <w:rPr>
                <w:sz w:val="28"/>
              </w:rPr>
              <w:t xml:space="preserve">         $</w:t>
            </w:r>
            <w:r w:rsidR="00CE3377">
              <w:rPr>
                <w:sz w:val="28"/>
              </w:rPr>
              <w:t>640-960</w:t>
            </w:r>
          </w:p>
        </w:tc>
        <w:tc>
          <w:tcPr>
            <w:tcW w:w="1660" w:type="dxa"/>
          </w:tcPr>
          <w:p w14:paraId="04D669A5" w14:textId="116961EA" w:rsidR="0044112F" w:rsidRDefault="00607724" w:rsidP="00562601">
            <w:pPr>
              <w:spacing w:before="0"/>
              <w:rPr>
                <w:sz w:val="28"/>
              </w:rPr>
            </w:pPr>
            <w:r>
              <w:rPr>
                <w:sz w:val="28"/>
              </w:rPr>
              <w:t>1</w:t>
            </w:r>
            <w:r w:rsidR="00C11242">
              <w:rPr>
                <w:sz w:val="28"/>
              </w:rPr>
              <w:t>8</w:t>
            </w:r>
            <w:r>
              <w:rPr>
                <w:sz w:val="28"/>
              </w:rPr>
              <w:t>-</w:t>
            </w:r>
            <w:r w:rsidR="00E176E6">
              <w:rPr>
                <w:sz w:val="28"/>
              </w:rPr>
              <w:t>2</w:t>
            </w:r>
            <w:r w:rsidR="00C11242">
              <w:rPr>
                <w:sz w:val="28"/>
              </w:rPr>
              <w:t>8</w:t>
            </w:r>
            <w:r>
              <w:rPr>
                <w:sz w:val="28"/>
              </w:rPr>
              <w:t xml:space="preserve"> oz</w:t>
            </w:r>
          </w:p>
        </w:tc>
      </w:tr>
    </w:tbl>
    <w:p w14:paraId="4F0A63A0" w14:textId="77777777" w:rsidR="00043399" w:rsidRPr="00043399" w:rsidRDefault="00043399" w:rsidP="00562601">
      <w:pPr>
        <w:spacing w:before="0"/>
        <w:rPr>
          <w:sz w:val="28"/>
        </w:rPr>
      </w:pPr>
    </w:p>
    <w:sectPr w:rsidR="00043399" w:rsidRPr="00043399" w:rsidSect="007C5217">
      <w:pgSz w:w="12240" w:h="15840" w:code="1"/>
      <w:pgMar w:top="187" w:right="720" w:bottom="187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10035" w14:textId="77777777" w:rsidR="00864012" w:rsidRDefault="00864012" w:rsidP="00650259">
      <w:pPr>
        <w:spacing w:line="240" w:lineRule="auto"/>
      </w:pPr>
      <w:r>
        <w:separator/>
      </w:r>
    </w:p>
  </w:endnote>
  <w:endnote w:type="continuationSeparator" w:id="0">
    <w:p w14:paraId="2DA1BA5A" w14:textId="77777777" w:rsidR="00864012" w:rsidRDefault="00864012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F4C09D16-1642-49AF-98F0-513396A7BC15}"/>
    <w:embedBold r:id="rId2" w:fontKey="{0B4632BA-5ADC-4A9C-A365-D3FE658B3583}"/>
    <w:embedItalic r:id="rId3" w:fontKey="{73CCB390-9259-4D19-AE23-8881DBCB18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D5B32695-5A0E-4F22-83BA-F61D700B1697}"/>
    <w:embedBold r:id="rId5" w:fontKey="{1FA0A989-F3B9-400B-9621-8EA2B9A6A6C1}"/>
    <w:embedItalic r:id="rId6" w:fontKey="{FC4668A8-A890-487E-A5F3-7EC0FD8CC4BA}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7" w:fontKey="{21803149-ECB9-4A9A-9471-B202541681E3}"/>
    <w:embedBold r:id="rId8" w:fontKey="{736BB812-11EB-40BA-AB08-E588CB905F16}"/>
    <w:embedItalic r:id="rId9" w:fontKey="{598E176D-7CFD-45C8-AF90-06915E83833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A0FBE9A-F855-4427-8F6E-0A6FAEAF561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7A587" w14:textId="77777777" w:rsidR="00864012" w:rsidRDefault="00864012" w:rsidP="00650259">
      <w:pPr>
        <w:spacing w:line="240" w:lineRule="auto"/>
      </w:pPr>
      <w:r>
        <w:separator/>
      </w:r>
    </w:p>
  </w:footnote>
  <w:footnote w:type="continuationSeparator" w:id="0">
    <w:p w14:paraId="38ED9AA4" w14:textId="77777777" w:rsidR="00864012" w:rsidRDefault="00864012" w:rsidP="0065025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2EB"/>
    <w:rsid w:val="00003B30"/>
    <w:rsid w:val="00040CD2"/>
    <w:rsid w:val="00043399"/>
    <w:rsid w:val="000436A1"/>
    <w:rsid w:val="00045CA6"/>
    <w:rsid w:val="00052382"/>
    <w:rsid w:val="0006568A"/>
    <w:rsid w:val="00076F0F"/>
    <w:rsid w:val="00084253"/>
    <w:rsid w:val="000856B9"/>
    <w:rsid w:val="000D1F49"/>
    <w:rsid w:val="000F5C88"/>
    <w:rsid w:val="0016695B"/>
    <w:rsid w:val="001727CA"/>
    <w:rsid w:val="00193A1C"/>
    <w:rsid w:val="002463F3"/>
    <w:rsid w:val="00261C01"/>
    <w:rsid w:val="002A4ED5"/>
    <w:rsid w:val="002B69B4"/>
    <w:rsid w:val="002C56E6"/>
    <w:rsid w:val="002D3A9F"/>
    <w:rsid w:val="003272D4"/>
    <w:rsid w:val="00354B3D"/>
    <w:rsid w:val="00361E11"/>
    <w:rsid w:val="003B4744"/>
    <w:rsid w:val="003C609D"/>
    <w:rsid w:val="003F0847"/>
    <w:rsid w:val="0040090B"/>
    <w:rsid w:val="00423F9B"/>
    <w:rsid w:val="0044112F"/>
    <w:rsid w:val="00446538"/>
    <w:rsid w:val="0046302A"/>
    <w:rsid w:val="00477708"/>
    <w:rsid w:val="00487D2D"/>
    <w:rsid w:val="004A2534"/>
    <w:rsid w:val="004D5D62"/>
    <w:rsid w:val="004E6273"/>
    <w:rsid w:val="004E7657"/>
    <w:rsid w:val="005112D0"/>
    <w:rsid w:val="00527BE7"/>
    <w:rsid w:val="00562601"/>
    <w:rsid w:val="0057256E"/>
    <w:rsid w:val="00577E06"/>
    <w:rsid w:val="00582B1C"/>
    <w:rsid w:val="005852EB"/>
    <w:rsid w:val="005A3BF7"/>
    <w:rsid w:val="005F2035"/>
    <w:rsid w:val="005F7990"/>
    <w:rsid w:val="006029A2"/>
    <w:rsid w:val="00607724"/>
    <w:rsid w:val="0063739C"/>
    <w:rsid w:val="00642435"/>
    <w:rsid w:val="00650259"/>
    <w:rsid w:val="006D3F78"/>
    <w:rsid w:val="006E3509"/>
    <w:rsid w:val="00745F14"/>
    <w:rsid w:val="00770F25"/>
    <w:rsid w:val="00787DD4"/>
    <w:rsid w:val="00791B00"/>
    <w:rsid w:val="00793CBB"/>
    <w:rsid w:val="007A35A8"/>
    <w:rsid w:val="007B0A85"/>
    <w:rsid w:val="007C5217"/>
    <w:rsid w:val="007C6A52"/>
    <w:rsid w:val="00801D34"/>
    <w:rsid w:val="00806FF3"/>
    <w:rsid w:val="0082043E"/>
    <w:rsid w:val="00822DEF"/>
    <w:rsid w:val="00864012"/>
    <w:rsid w:val="00891226"/>
    <w:rsid w:val="008C4096"/>
    <w:rsid w:val="008E203A"/>
    <w:rsid w:val="008F6689"/>
    <w:rsid w:val="00905BCD"/>
    <w:rsid w:val="00906B36"/>
    <w:rsid w:val="0091229C"/>
    <w:rsid w:val="00940E73"/>
    <w:rsid w:val="00954C4E"/>
    <w:rsid w:val="0098597D"/>
    <w:rsid w:val="00991B30"/>
    <w:rsid w:val="009A6BAE"/>
    <w:rsid w:val="009D406B"/>
    <w:rsid w:val="009F2638"/>
    <w:rsid w:val="009F619A"/>
    <w:rsid w:val="009F6DDE"/>
    <w:rsid w:val="00A1303C"/>
    <w:rsid w:val="00A370A8"/>
    <w:rsid w:val="00A40176"/>
    <w:rsid w:val="00A60442"/>
    <w:rsid w:val="00AA1A4B"/>
    <w:rsid w:val="00AC2926"/>
    <w:rsid w:val="00B04A50"/>
    <w:rsid w:val="00B160CA"/>
    <w:rsid w:val="00B16F78"/>
    <w:rsid w:val="00B93691"/>
    <w:rsid w:val="00BD096A"/>
    <w:rsid w:val="00BD4753"/>
    <w:rsid w:val="00BD5CB1"/>
    <w:rsid w:val="00BE62EE"/>
    <w:rsid w:val="00C003BA"/>
    <w:rsid w:val="00C00A9F"/>
    <w:rsid w:val="00C01BCE"/>
    <w:rsid w:val="00C11242"/>
    <w:rsid w:val="00C427EB"/>
    <w:rsid w:val="00C46878"/>
    <w:rsid w:val="00C5208C"/>
    <w:rsid w:val="00C81922"/>
    <w:rsid w:val="00CB4A51"/>
    <w:rsid w:val="00CD4532"/>
    <w:rsid w:val="00CD47B0"/>
    <w:rsid w:val="00CE3377"/>
    <w:rsid w:val="00CE6104"/>
    <w:rsid w:val="00CE7918"/>
    <w:rsid w:val="00D16163"/>
    <w:rsid w:val="00D75969"/>
    <w:rsid w:val="00DB3FAD"/>
    <w:rsid w:val="00DB6EE3"/>
    <w:rsid w:val="00DD447B"/>
    <w:rsid w:val="00DF0832"/>
    <w:rsid w:val="00E176E6"/>
    <w:rsid w:val="00E3591A"/>
    <w:rsid w:val="00E37F3E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64CDF"/>
    <w:rsid w:val="00FC7475"/>
    <w:rsid w:val="00FE1D1B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B12A9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A4ED5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table" w:styleId="TableGridLight">
    <w:name w:val="Grid Table Light"/>
    <w:basedOn w:val="TableNormal"/>
    <w:uiPriority w:val="40"/>
    <w:rsid w:val="002463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re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11D7479EDF549E38FFBD4E108EE2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089BA-D6E7-4CE3-85AE-BD7CAE633462}"/>
      </w:docPartPr>
      <w:docPartBody>
        <w:p w:rsidR="009D3E61" w:rsidRDefault="000D55CA">
          <w:pPr>
            <w:pStyle w:val="211D7479EDF549E38FFBD4E108EE2AE7"/>
          </w:pPr>
          <w:r w:rsidRPr="002A4ED5">
            <w:rPr>
              <w:rFonts w:eastAsia="Calibri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5CA"/>
    <w:rsid w:val="000D0339"/>
    <w:rsid w:val="000D55CA"/>
    <w:rsid w:val="005C7C42"/>
    <w:rsid w:val="009D3E61"/>
    <w:rsid w:val="009D73A0"/>
    <w:rsid w:val="00DE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y-MM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1D7479EDF549E38FFBD4E108EE2AE7">
    <w:name w:val="211D7479EDF549E38FFBD4E108EE2A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4B297C6-2ACF-4B93-925B-039C0760FC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EF3BC0-7864-4D71-9D50-8BEFE071A3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67E6B3-1E65-4BE6-8FBB-EDE7C28264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F72738-C638-4238-A7C6-490EC0B3F45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414</Words>
  <Characters>2365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2020-12-05T18:22:00Z</dcterms:created>
  <dcterms:modified xsi:type="dcterms:W3CDTF">2021-06-24T23:33:00Z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